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64D79" w14:textId="0C05B5E6" w:rsidR="00752877" w:rsidRDefault="00000000">
      <w:pPr>
        <w:pStyle w:val="a5"/>
        <w:shd w:val="clear" w:color="auto" w:fill="FFFFFF"/>
        <w:spacing w:line="360" w:lineRule="auto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附件：</w:t>
      </w:r>
    </w:p>
    <w:p w14:paraId="55C71431" w14:textId="77777777" w:rsidR="00752877" w:rsidRDefault="00752877">
      <w:pPr>
        <w:spacing w:line="58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 w14:paraId="515E71BE" w14:textId="77777777" w:rsidR="00752877" w:rsidRDefault="00000000">
      <w:pPr>
        <w:spacing w:line="58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交流会报名回执表</w:t>
      </w:r>
    </w:p>
    <w:p w14:paraId="2F3E6CFA" w14:textId="77777777" w:rsidR="00752877" w:rsidRDefault="00752877">
      <w:pPr>
        <w:spacing w:line="580" w:lineRule="exact"/>
        <w:ind w:firstLineChars="200" w:firstLine="571"/>
        <w:jc w:val="center"/>
        <w:rPr>
          <w:rFonts w:ascii="宋体" w:hAnsi="宋体" w:cs="宋体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0"/>
        <w:gridCol w:w="3283"/>
        <w:gridCol w:w="1759"/>
        <w:gridCol w:w="2023"/>
      </w:tblGrid>
      <w:tr w:rsidR="00752877" w14:paraId="2B9EBD3B" w14:textId="77777777">
        <w:tc>
          <w:tcPr>
            <w:tcW w:w="1811" w:type="dxa"/>
          </w:tcPr>
          <w:p w14:paraId="08E77C54" w14:textId="77777777" w:rsidR="00752877" w:rsidRDefault="00000000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姓名</w:t>
            </w:r>
          </w:p>
        </w:tc>
        <w:tc>
          <w:tcPr>
            <w:tcW w:w="3375" w:type="dxa"/>
          </w:tcPr>
          <w:p w14:paraId="33995D43" w14:textId="77777777" w:rsidR="00752877" w:rsidRDefault="00000000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单位名称</w:t>
            </w:r>
          </w:p>
        </w:tc>
        <w:tc>
          <w:tcPr>
            <w:tcW w:w="1800" w:type="dxa"/>
          </w:tcPr>
          <w:p w14:paraId="1D9B9667" w14:textId="77777777" w:rsidR="00752877" w:rsidRDefault="00000000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职务</w:t>
            </w:r>
          </w:p>
        </w:tc>
        <w:tc>
          <w:tcPr>
            <w:tcW w:w="2073" w:type="dxa"/>
          </w:tcPr>
          <w:p w14:paraId="74E5B6B2" w14:textId="77777777" w:rsidR="00752877" w:rsidRDefault="00000000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联系电话</w:t>
            </w:r>
          </w:p>
        </w:tc>
      </w:tr>
      <w:tr w:rsidR="00752877" w14:paraId="2B2A1314" w14:textId="77777777">
        <w:tc>
          <w:tcPr>
            <w:tcW w:w="1811" w:type="dxa"/>
          </w:tcPr>
          <w:p w14:paraId="03CE4FF0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3375" w:type="dxa"/>
          </w:tcPr>
          <w:p w14:paraId="1CDD52F3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800" w:type="dxa"/>
          </w:tcPr>
          <w:p w14:paraId="71C406EC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2073" w:type="dxa"/>
          </w:tcPr>
          <w:p w14:paraId="084A72FD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752877" w14:paraId="774C450F" w14:textId="77777777">
        <w:tc>
          <w:tcPr>
            <w:tcW w:w="1811" w:type="dxa"/>
          </w:tcPr>
          <w:p w14:paraId="082A9E77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375" w:type="dxa"/>
          </w:tcPr>
          <w:p w14:paraId="660DF78C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</w:tcPr>
          <w:p w14:paraId="40DE982A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73" w:type="dxa"/>
          </w:tcPr>
          <w:p w14:paraId="36806916" w14:textId="77777777" w:rsidR="00752877" w:rsidRDefault="00752877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F2211F" w14:paraId="43A6D002" w14:textId="77777777">
        <w:tc>
          <w:tcPr>
            <w:tcW w:w="1811" w:type="dxa"/>
          </w:tcPr>
          <w:p w14:paraId="75A052DF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375" w:type="dxa"/>
          </w:tcPr>
          <w:p w14:paraId="229820B0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</w:tcPr>
          <w:p w14:paraId="412AB42A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73" w:type="dxa"/>
          </w:tcPr>
          <w:p w14:paraId="1E4E79E4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F2211F" w14:paraId="0595DFD7" w14:textId="77777777">
        <w:tc>
          <w:tcPr>
            <w:tcW w:w="1811" w:type="dxa"/>
          </w:tcPr>
          <w:p w14:paraId="5571B1BC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375" w:type="dxa"/>
          </w:tcPr>
          <w:p w14:paraId="05BC51DE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</w:tcPr>
          <w:p w14:paraId="249D5996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073" w:type="dxa"/>
          </w:tcPr>
          <w:p w14:paraId="4382A237" w14:textId="77777777" w:rsidR="00F2211F" w:rsidRDefault="00F2211F"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</w:tbl>
    <w:p w14:paraId="44024902" w14:textId="77777777" w:rsidR="00752877" w:rsidRDefault="00000000">
      <w:pPr>
        <w:spacing w:line="360" w:lineRule="auto"/>
        <w:jc w:val="left"/>
        <w:rPr>
          <w:rFonts w:ascii="仿宋" w:eastAsia="仿宋" w:hAnsi="仿宋" w:cs="宋体"/>
          <w:color w:val="000000"/>
          <w:sz w:val="24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sz w:val="24"/>
          <w:shd w:val="clear" w:color="auto" w:fill="FFFFFF"/>
        </w:rPr>
        <w:t>说明：</w:t>
      </w:r>
    </w:p>
    <w:p w14:paraId="26B7B59C" w14:textId="5320958A" w:rsidR="00752877" w:rsidRDefault="00000000">
      <w:pPr>
        <w:spacing w:line="360" w:lineRule="auto"/>
        <w:jc w:val="left"/>
        <w:rPr>
          <w:rFonts w:ascii="仿宋" w:eastAsia="仿宋" w:hAnsi="仿宋" w:cs="宋体"/>
          <w:color w:val="000000"/>
          <w:sz w:val="24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sz w:val="24"/>
          <w:shd w:val="clear" w:color="auto" w:fill="FFFFFF"/>
        </w:rPr>
        <w:t>1.此报名回执表请于5月13日</w:t>
      </w:r>
      <w:r w:rsidR="00314E81" w:rsidRPr="00314E81">
        <w:rPr>
          <w:rFonts w:ascii="仿宋" w:eastAsia="仿宋" w:hAnsi="仿宋" w:cs="宋体" w:hint="eastAsia"/>
          <w:color w:val="000000"/>
          <w:sz w:val="24"/>
          <w:shd w:val="clear" w:color="auto" w:fill="FFFFFF"/>
        </w:rPr>
        <w:t>前发至联系人邮箱。</w:t>
      </w:r>
    </w:p>
    <w:p w14:paraId="70BEDA04" w14:textId="77777777" w:rsidR="00752877" w:rsidRDefault="00000000">
      <w:pPr>
        <w:spacing w:line="360" w:lineRule="auto"/>
        <w:jc w:val="left"/>
        <w:rPr>
          <w:rFonts w:ascii="宋体" w:hAnsi="宋体" w:cs="宋体"/>
          <w:b/>
          <w:sz w:val="44"/>
          <w:szCs w:val="44"/>
          <w:lang w:bidi="ar"/>
        </w:rPr>
      </w:pPr>
      <w:r>
        <w:rPr>
          <w:rFonts w:ascii="仿宋" w:eastAsia="仿宋" w:hAnsi="仿宋" w:cs="宋体" w:hint="eastAsia"/>
          <w:color w:val="000000"/>
          <w:sz w:val="24"/>
          <w:shd w:val="clear" w:color="auto" w:fill="FFFFFF"/>
        </w:rPr>
        <w:t>2.联系方式：张媛 13811195120，于玥 13931185233，邮箱hbwlycg@163.com</w:t>
      </w:r>
    </w:p>
    <w:p w14:paraId="64BEBC12" w14:textId="77777777" w:rsidR="00752877" w:rsidRDefault="00752877">
      <w:pPr>
        <w:pStyle w:val="a5"/>
        <w:adjustRightInd w:val="0"/>
        <w:snapToGrid w:val="0"/>
        <w:spacing w:line="360" w:lineRule="auto"/>
        <w:rPr>
          <w:rFonts w:ascii="仿宋" w:eastAsia="仿宋" w:hAnsi="仿宋" w:cs="仿宋"/>
          <w:color w:val="000000" w:themeColor="text1"/>
          <w:kern w:val="24"/>
          <w:sz w:val="32"/>
          <w:szCs w:val="32"/>
        </w:rPr>
      </w:pPr>
    </w:p>
    <w:p w14:paraId="0441D8AF" w14:textId="77777777" w:rsidR="00752877" w:rsidRDefault="00752877">
      <w:pPr>
        <w:pStyle w:val="a5"/>
        <w:adjustRightInd w:val="0"/>
        <w:snapToGrid w:val="0"/>
        <w:spacing w:line="360" w:lineRule="auto"/>
        <w:ind w:firstLineChars="565" w:firstLine="1808"/>
        <w:rPr>
          <w:rFonts w:ascii="仿宋" w:eastAsia="仿宋" w:hAnsi="仿宋" w:cs="仿宋"/>
          <w:color w:val="000000" w:themeColor="text1"/>
          <w:kern w:val="24"/>
          <w:sz w:val="32"/>
          <w:szCs w:val="32"/>
        </w:rPr>
      </w:pPr>
    </w:p>
    <w:p w14:paraId="6D225264" w14:textId="77777777" w:rsidR="00752877" w:rsidRDefault="00752877">
      <w:pPr>
        <w:pStyle w:val="a5"/>
        <w:adjustRightInd w:val="0"/>
        <w:snapToGrid w:val="0"/>
        <w:spacing w:line="360" w:lineRule="auto"/>
        <w:ind w:firstLineChars="565" w:firstLine="1808"/>
        <w:rPr>
          <w:rFonts w:ascii="仿宋" w:eastAsia="仿宋" w:hAnsi="仿宋" w:cs="仿宋"/>
          <w:color w:val="000000" w:themeColor="text1"/>
          <w:kern w:val="24"/>
          <w:sz w:val="32"/>
          <w:szCs w:val="32"/>
        </w:rPr>
      </w:pPr>
    </w:p>
    <w:p w14:paraId="58BFB598" w14:textId="77777777" w:rsidR="00752877" w:rsidRDefault="00752877">
      <w:pPr>
        <w:pStyle w:val="a5"/>
        <w:adjustRightInd w:val="0"/>
        <w:snapToGrid w:val="0"/>
        <w:spacing w:line="360" w:lineRule="auto"/>
        <w:ind w:firstLineChars="565" w:firstLine="1808"/>
        <w:rPr>
          <w:rFonts w:ascii="仿宋" w:eastAsia="仿宋" w:hAnsi="仿宋" w:cs="仿宋"/>
          <w:color w:val="000000" w:themeColor="text1"/>
          <w:kern w:val="24"/>
          <w:sz w:val="32"/>
          <w:szCs w:val="32"/>
        </w:rPr>
      </w:pPr>
    </w:p>
    <w:p w14:paraId="4DA67E61" w14:textId="77777777" w:rsidR="00752877" w:rsidRDefault="00752877">
      <w:pPr>
        <w:pStyle w:val="a5"/>
        <w:adjustRightInd w:val="0"/>
        <w:snapToGrid w:val="0"/>
        <w:spacing w:line="360" w:lineRule="auto"/>
        <w:rPr>
          <w:rFonts w:ascii="仿宋" w:eastAsia="仿宋" w:hAnsi="仿宋" w:cs="仿宋"/>
          <w:color w:val="000000" w:themeColor="text1"/>
          <w:kern w:val="24"/>
          <w:sz w:val="32"/>
          <w:szCs w:val="32"/>
        </w:rPr>
      </w:pPr>
    </w:p>
    <w:p w14:paraId="074B3A3D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6C05F852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3C144A8A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717C6792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4C9E4B44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6FBA5A06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5B1C8EB7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719BEA1B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0570EFAB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58A72F4A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20CDFE41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199FCB53" w14:textId="77777777" w:rsidR="00752877" w:rsidRDefault="00752877">
      <w:pPr>
        <w:pStyle w:val="a5"/>
        <w:spacing w:line="200" w:lineRule="exact"/>
        <w:jc w:val="center"/>
        <w:rPr>
          <w:rFonts w:ascii="宋体" w:hAnsi="宋体" w:cs="宋体"/>
          <w:b/>
          <w:bCs/>
          <w:color w:val="000000" w:themeColor="text1"/>
          <w:kern w:val="24"/>
          <w:sz w:val="44"/>
          <w:szCs w:val="44"/>
        </w:rPr>
      </w:pPr>
    </w:p>
    <w:p w14:paraId="2247DC1D" w14:textId="77777777" w:rsidR="00752877" w:rsidRDefault="00752877">
      <w:pPr>
        <w:adjustRightInd w:val="0"/>
        <w:snapToGrid w:val="0"/>
        <w:spacing w:line="20" w:lineRule="exact"/>
        <w:rPr>
          <w:rFonts w:ascii="宋体" w:hAnsi="宋体"/>
          <w:b/>
          <w:sz w:val="44"/>
          <w:szCs w:val="44"/>
        </w:rPr>
      </w:pPr>
    </w:p>
    <w:p w14:paraId="39D3F76A" w14:textId="77777777" w:rsidR="00752877" w:rsidRDefault="00752877">
      <w:pPr>
        <w:spacing w:line="360" w:lineRule="auto"/>
        <w:jc w:val="center"/>
        <w:rPr>
          <w:rFonts w:ascii="宋体" w:eastAsia="宋体" w:hAnsi="宋体" w:cs="宋体"/>
          <w:b/>
          <w:sz w:val="44"/>
          <w:szCs w:val="44"/>
          <w:lang w:bidi="ar"/>
        </w:rPr>
      </w:pPr>
    </w:p>
    <w:p w14:paraId="13C75DCD" w14:textId="77777777" w:rsidR="00752877" w:rsidRDefault="00752877">
      <w:pPr>
        <w:adjustRightInd w:val="0"/>
        <w:snapToGrid w:val="0"/>
        <w:spacing w:line="20" w:lineRule="exact"/>
        <w:rPr>
          <w:rFonts w:ascii="宋体" w:hAnsi="宋体"/>
          <w:b/>
          <w:sz w:val="44"/>
          <w:szCs w:val="44"/>
        </w:rPr>
      </w:pPr>
    </w:p>
    <w:sectPr w:rsidR="00752877">
      <w:headerReference w:type="default" r:id="rId8"/>
      <w:footerReference w:type="default" r:id="rId9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E49147" w14:textId="77777777" w:rsidR="002757DB" w:rsidRDefault="002757DB">
      <w:r>
        <w:separator/>
      </w:r>
    </w:p>
  </w:endnote>
  <w:endnote w:type="continuationSeparator" w:id="0">
    <w:p w14:paraId="0B4062BF" w14:textId="77777777" w:rsidR="002757DB" w:rsidRDefault="00275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1" w:subsetted="1" w:fontKey="{C33512F7-4E11-A740-A6D6-4AD9CF161513}"/>
    <w:embedBold r:id="rId2" w:subsetted="1" w:fontKey="{93CED907-F2C1-5F44-8F9D-EE9D6D8A3216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subsetted="1" w:fontKey="{A2772033-0CE9-494B-932C-A9F61BCF03F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2FBE30D-C9A4-B44F-8D81-38D256699D7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7AA0D0" w14:textId="77777777" w:rsidR="00752877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5C45FC" wp14:editId="07F5C6F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9CF941" w14:textId="77777777" w:rsidR="00752877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5C45FC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719CF941" w14:textId="77777777" w:rsidR="00752877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29C159" w14:textId="77777777" w:rsidR="002757DB" w:rsidRDefault="002757DB">
      <w:r>
        <w:separator/>
      </w:r>
    </w:p>
  </w:footnote>
  <w:footnote w:type="continuationSeparator" w:id="0">
    <w:p w14:paraId="636CD4A1" w14:textId="77777777" w:rsidR="002757DB" w:rsidRDefault="002757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966811" w14:textId="77777777" w:rsidR="00752877" w:rsidRDefault="0075287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ADD8836"/>
    <w:multiLevelType w:val="singleLevel"/>
    <w:tmpl w:val="DADD8836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B945D05"/>
    <w:multiLevelType w:val="multilevel"/>
    <w:tmpl w:val="0B945D05"/>
    <w:lvl w:ilvl="0">
      <w:start w:val="1"/>
      <w:numFmt w:val="japaneseCounting"/>
      <w:lvlText w:val="%1、"/>
      <w:lvlJc w:val="left"/>
      <w:pPr>
        <w:ind w:left="13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92" w:hanging="440"/>
      </w:pPr>
    </w:lvl>
    <w:lvl w:ilvl="2">
      <w:start w:val="1"/>
      <w:numFmt w:val="lowerRoman"/>
      <w:lvlText w:val="%3."/>
      <w:lvlJc w:val="right"/>
      <w:pPr>
        <w:ind w:left="1932" w:hanging="440"/>
      </w:pPr>
    </w:lvl>
    <w:lvl w:ilvl="3">
      <w:start w:val="1"/>
      <w:numFmt w:val="decimal"/>
      <w:lvlText w:val="%4."/>
      <w:lvlJc w:val="left"/>
      <w:pPr>
        <w:ind w:left="2372" w:hanging="440"/>
      </w:pPr>
    </w:lvl>
    <w:lvl w:ilvl="4">
      <w:start w:val="1"/>
      <w:numFmt w:val="lowerLetter"/>
      <w:lvlText w:val="%5)"/>
      <w:lvlJc w:val="left"/>
      <w:pPr>
        <w:ind w:left="2812" w:hanging="440"/>
      </w:pPr>
    </w:lvl>
    <w:lvl w:ilvl="5">
      <w:start w:val="1"/>
      <w:numFmt w:val="lowerRoman"/>
      <w:lvlText w:val="%6."/>
      <w:lvlJc w:val="right"/>
      <w:pPr>
        <w:ind w:left="3252" w:hanging="440"/>
      </w:pPr>
    </w:lvl>
    <w:lvl w:ilvl="6">
      <w:start w:val="1"/>
      <w:numFmt w:val="decimal"/>
      <w:lvlText w:val="%7."/>
      <w:lvlJc w:val="left"/>
      <w:pPr>
        <w:ind w:left="3692" w:hanging="440"/>
      </w:pPr>
    </w:lvl>
    <w:lvl w:ilvl="7">
      <w:start w:val="1"/>
      <w:numFmt w:val="lowerLetter"/>
      <w:lvlText w:val="%8)"/>
      <w:lvlJc w:val="left"/>
      <w:pPr>
        <w:ind w:left="4132" w:hanging="440"/>
      </w:pPr>
    </w:lvl>
    <w:lvl w:ilvl="8">
      <w:start w:val="1"/>
      <w:numFmt w:val="lowerRoman"/>
      <w:lvlText w:val="%9."/>
      <w:lvlJc w:val="right"/>
      <w:pPr>
        <w:ind w:left="4572" w:hanging="440"/>
      </w:pPr>
    </w:lvl>
  </w:abstractNum>
  <w:abstractNum w:abstractNumId="2" w15:restartNumberingAfterBreak="0">
    <w:nsid w:val="4AFE0210"/>
    <w:multiLevelType w:val="singleLevel"/>
    <w:tmpl w:val="4AFE021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EEF3D5D"/>
    <w:multiLevelType w:val="singleLevel"/>
    <w:tmpl w:val="6EEF3D5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983150859">
    <w:abstractNumId w:val="1"/>
  </w:num>
  <w:num w:numId="2" w16cid:durableId="1672299265">
    <w:abstractNumId w:val="2"/>
  </w:num>
  <w:num w:numId="3" w16cid:durableId="362247856">
    <w:abstractNumId w:val="3"/>
  </w:num>
  <w:num w:numId="4" w16cid:durableId="686752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A0153C3"/>
    <w:rsid w:val="0019139A"/>
    <w:rsid w:val="001B23E6"/>
    <w:rsid w:val="001F5699"/>
    <w:rsid w:val="002757DB"/>
    <w:rsid w:val="00283DD7"/>
    <w:rsid w:val="00314E81"/>
    <w:rsid w:val="003F29FE"/>
    <w:rsid w:val="003F588B"/>
    <w:rsid w:val="005141BC"/>
    <w:rsid w:val="00521CEF"/>
    <w:rsid w:val="00752877"/>
    <w:rsid w:val="00797FB2"/>
    <w:rsid w:val="008026F8"/>
    <w:rsid w:val="00AF185B"/>
    <w:rsid w:val="00B05AD3"/>
    <w:rsid w:val="00BC738B"/>
    <w:rsid w:val="00C755F0"/>
    <w:rsid w:val="00D06774"/>
    <w:rsid w:val="00F2211F"/>
    <w:rsid w:val="00F50BD3"/>
    <w:rsid w:val="00FE0E4F"/>
    <w:rsid w:val="00FE729F"/>
    <w:rsid w:val="0A536086"/>
    <w:rsid w:val="0B000039"/>
    <w:rsid w:val="0CC96CDD"/>
    <w:rsid w:val="0F111C5A"/>
    <w:rsid w:val="12DE0551"/>
    <w:rsid w:val="16822376"/>
    <w:rsid w:val="190D0C38"/>
    <w:rsid w:val="1A4F4BA4"/>
    <w:rsid w:val="1E4210A3"/>
    <w:rsid w:val="21266B34"/>
    <w:rsid w:val="255819BC"/>
    <w:rsid w:val="38AE3672"/>
    <w:rsid w:val="39202D00"/>
    <w:rsid w:val="3A0153C3"/>
    <w:rsid w:val="44337754"/>
    <w:rsid w:val="4F39775F"/>
    <w:rsid w:val="50D02135"/>
    <w:rsid w:val="51426749"/>
    <w:rsid w:val="55EC35D4"/>
    <w:rsid w:val="64B0516C"/>
    <w:rsid w:val="64CA0F84"/>
    <w:rsid w:val="7B583108"/>
    <w:rsid w:val="7C8B22DA"/>
    <w:rsid w:val="7FFE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0AB8D90"/>
  <w15:docId w15:val="{EAAD5E78-74E9-5A42-885D-FB8A89A34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Pr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qFormat/>
    <w:rPr>
      <w:color w:val="0000FF"/>
      <w:u w:val="single"/>
    </w:rPr>
  </w:style>
  <w:style w:type="paragraph" w:customStyle="1" w:styleId="1">
    <w:name w:val="普通(网站)1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827;&#21271;&#30465;&#29289;&#27969;&#19982;&#37319;&#36141;&#32852;&#21512;&#20250;\&#20864;&#29289;&#32852;2025&#24180;4&#26376;\4.21&#20851;&#20110;&#20030;&#21150;&#26032;&#12298;&#20844;&#21496;&#27861;&#12299;&#19979;&#30340;&#36130;&#31246;&#27861;&#24459;&#38382;&#39064;&#35299;&#26512;&#26280;&#21512;&#35268;&#31649;&#29702;&#19987;&#39064;&#22521;&#35757;&#65288;&#30707;&#23478;&#24196;&#31449;&#65289;&#30340;&#36890;&#30693;\&#20851;&#20110;&#20030;&#21150;&#26032;&#12298;&#20844;&#21496;&#27861;&#12299;&#19979;&#30340;&#36130;&#31246;&#27861;&#24459;&#38382;&#39064;&#35299;&#26512;&#26280;&#21512;&#35268;&#31649;&#29702;&#19987;&#39064;&#22521;&#35757;&#65288;&#30707;&#23478;&#24196;&#31449;&#65289;&#30340;&#36890;&#30693;.docx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8"/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Desktop\河北省物流与采购联合会\冀物联2025年4月\4.21关于举办新《公司法》下的财税法律问题解析暨合规管理专题培训（石家庄站）的通知\关于举办新《公司法》下的财税法律问题解析暨合规管理专题培训（石家庄站）的通知.docx</Template>
  <TotalTime>1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杜超鹏</dc:creator>
  <cp:lastModifiedBy>office</cp:lastModifiedBy>
  <cp:revision>5</cp:revision>
  <dcterms:created xsi:type="dcterms:W3CDTF">2025-05-08T05:41:00Z</dcterms:created>
  <dcterms:modified xsi:type="dcterms:W3CDTF">2025-05-08T05:41:00Z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74980C25769944F181A02677A73E831F_11</vt:lpwstr>
  </property>
  <property fmtid="{D5CDD505-2E9C-101B-9397-08002B2CF9AE}" pid="4" name="KSOTemplateDocerSaveRecord">
    <vt:lpwstr>eyJoZGlkIjoiMGE4OGI4YTIwNWRlMDhlY2FhYWQzMWU2OGUwOTA3YTEiLCJ1c2VySWQiOiI2NzM3NzIwMjcifQ==</vt:lpwstr>
  </property>
</Properties>
</file>